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D3E0" w14:textId="7B724261"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4932313E"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4932313E"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ABF66"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EAD8837"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43A621AB" w14:textId="77777777" w:rsidR="001925A5" w:rsidRDefault="001925A5" w:rsidP="001925A5">
                            <w:pPr>
                              <w:pStyle w:val="BodyText"/>
                              <w:spacing w:before="58" w:line="249" w:lineRule="auto"/>
                              <w:ind w:left="130" w:firstLine="0"/>
                              <w:rPr>
                                <w:sz w:val="20"/>
                                <w:szCs w:val="20"/>
                              </w:rPr>
                            </w:pPr>
                            <w:r>
                              <w:rPr>
                                <w:sz w:val="20"/>
                                <w:szCs w:val="20"/>
                              </w:rPr>
                              <w:t>End of term assessment: Listening, Reading &amp; Writing</w:t>
                            </w:r>
                          </w:p>
                          <w:p w14:paraId="5766753C" w14:textId="77777777" w:rsidR="001925A5" w:rsidRDefault="001925A5" w:rsidP="001925A5">
                            <w:pPr>
                              <w:pStyle w:val="BodyText"/>
                              <w:spacing w:before="58" w:line="249" w:lineRule="auto"/>
                              <w:ind w:left="130" w:firstLine="0"/>
                              <w:rPr>
                                <w:sz w:val="20"/>
                                <w:szCs w:val="20"/>
                              </w:rPr>
                            </w:pPr>
                          </w:p>
                          <w:p w14:paraId="10AC7004" w14:textId="77777777" w:rsidR="001925A5" w:rsidRPr="00AE1964" w:rsidRDefault="001925A5" w:rsidP="001925A5">
                            <w:pPr>
                              <w:pStyle w:val="BodyText"/>
                              <w:spacing w:before="58" w:line="249" w:lineRule="auto"/>
                              <w:ind w:left="130" w:firstLine="0"/>
                              <w:rPr>
                                <w:sz w:val="20"/>
                                <w:szCs w:val="20"/>
                              </w:rPr>
                            </w:pPr>
                            <w:r>
                              <w:rPr>
                                <w:sz w:val="20"/>
                                <w:szCs w:val="20"/>
                              </w:rPr>
                              <w:t>Weekly homework on Seneca</w:t>
                            </w:r>
                          </w:p>
                          <w:p w14:paraId="42520E8A" w14:textId="77777777" w:rsidR="001925A5" w:rsidRDefault="001925A5" w:rsidP="001925A5">
                            <w:pPr>
                              <w:pStyle w:val="BodyText"/>
                              <w:spacing w:before="58" w:line="249" w:lineRule="auto"/>
                              <w:ind w:left="130" w:firstLine="0"/>
                              <w:rPr>
                                <w:sz w:val="20"/>
                                <w:szCs w:val="20"/>
                              </w:rPr>
                            </w:pPr>
                          </w:p>
                          <w:p w14:paraId="610489BD" w14:textId="77777777" w:rsidR="001925A5" w:rsidRPr="00AE1964" w:rsidRDefault="001925A5" w:rsidP="001925A5">
                            <w:pPr>
                              <w:pStyle w:val="BodyText"/>
                              <w:spacing w:before="58" w:line="249" w:lineRule="auto"/>
                              <w:ind w:left="130" w:firstLine="0"/>
                              <w:rPr>
                                <w:sz w:val="20"/>
                                <w:szCs w:val="20"/>
                              </w:rPr>
                            </w:pPr>
                            <w:r>
                              <w:rPr>
                                <w:sz w:val="20"/>
                                <w:szCs w:val="20"/>
                              </w:rPr>
                              <w:t>Fortnightly extended writing</w:t>
                            </w:r>
                          </w:p>
                          <w:p w14:paraId="624F8FDA" w14:textId="5B1EB22C" w:rsidR="006941E6" w:rsidRPr="00963235" w:rsidRDefault="006941E6" w:rsidP="001925A5">
                            <w:pPr>
                              <w:pStyle w:val="BodyText"/>
                              <w:spacing w:before="58" w:line="249" w:lineRule="auto"/>
                              <w:ind w:left="130" w:right="204"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4F9ABF66"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EAD8837"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43A621AB" w14:textId="77777777" w:rsidR="001925A5" w:rsidRDefault="001925A5" w:rsidP="001925A5">
                      <w:pPr>
                        <w:pStyle w:val="BodyText"/>
                        <w:spacing w:before="58" w:line="249" w:lineRule="auto"/>
                        <w:ind w:left="130" w:firstLine="0"/>
                        <w:rPr>
                          <w:sz w:val="20"/>
                          <w:szCs w:val="20"/>
                        </w:rPr>
                      </w:pPr>
                      <w:r>
                        <w:rPr>
                          <w:sz w:val="20"/>
                          <w:szCs w:val="20"/>
                        </w:rPr>
                        <w:t>End of term assessment: Listening, Reading &amp; Writing</w:t>
                      </w:r>
                    </w:p>
                    <w:p w14:paraId="5766753C" w14:textId="77777777" w:rsidR="001925A5" w:rsidRDefault="001925A5" w:rsidP="001925A5">
                      <w:pPr>
                        <w:pStyle w:val="BodyText"/>
                        <w:spacing w:before="58" w:line="249" w:lineRule="auto"/>
                        <w:ind w:left="130" w:firstLine="0"/>
                        <w:rPr>
                          <w:sz w:val="20"/>
                          <w:szCs w:val="20"/>
                        </w:rPr>
                      </w:pPr>
                    </w:p>
                    <w:p w14:paraId="10AC7004" w14:textId="77777777" w:rsidR="001925A5" w:rsidRPr="00AE1964" w:rsidRDefault="001925A5" w:rsidP="001925A5">
                      <w:pPr>
                        <w:pStyle w:val="BodyText"/>
                        <w:spacing w:before="58" w:line="249" w:lineRule="auto"/>
                        <w:ind w:left="130" w:firstLine="0"/>
                        <w:rPr>
                          <w:sz w:val="20"/>
                          <w:szCs w:val="20"/>
                        </w:rPr>
                      </w:pPr>
                      <w:r>
                        <w:rPr>
                          <w:sz w:val="20"/>
                          <w:szCs w:val="20"/>
                        </w:rPr>
                        <w:t>Weekly homework on Seneca</w:t>
                      </w:r>
                    </w:p>
                    <w:p w14:paraId="42520E8A" w14:textId="77777777" w:rsidR="001925A5" w:rsidRDefault="001925A5" w:rsidP="001925A5">
                      <w:pPr>
                        <w:pStyle w:val="BodyText"/>
                        <w:spacing w:before="58" w:line="249" w:lineRule="auto"/>
                        <w:ind w:left="130" w:firstLine="0"/>
                        <w:rPr>
                          <w:sz w:val="20"/>
                          <w:szCs w:val="20"/>
                        </w:rPr>
                      </w:pPr>
                    </w:p>
                    <w:p w14:paraId="610489BD" w14:textId="77777777" w:rsidR="001925A5" w:rsidRPr="00AE1964" w:rsidRDefault="001925A5" w:rsidP="001925A5">
                      <w:pPr>
                        <w:pStyle w:val="BodyText"/>
                        <w:spacing w:before="58" w:line="249" w:lineRule="auto"/>
                        <w:ind w:left="130" w:firstLine="0"/>
                        <w:rPr>
                          <w:sz w:val="20"/>
                          <w:szCs w:val="20"/>
                        </w:rPr>
                      </w:pPr>
                      <w:r>
                        <w:rPr>
                          <w:sz w:val="20"/>
                          <w:szCs w:val="20"/>
                        </w:rPr>
                        <w:t>Fortnightly extended writing</w:t>
                      </w:r>
                    </w:p>
                    <w:p w14:paraId="624F8FDA" w14:textId="5B1EB22C" w:rsidR="006941E6" w:rsidRPr="00963235" w:rsidRDefault="006941E6" w:rsidP="001925A5">
                      <w:pPr>
                        <w:pStyle w:val="BodyText"/>
                        <w:spacing w:before="58" w:line="249" w:lineRule="auto"/>
                        <w:ind w:left="130" w:right="204"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5E2B573A"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5E2B573A"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0A98051"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1AC47C5"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4081EBED" w14:textId="77777777" w:rsidR="001925A5" w:rsidRDefault="001925A5" w:rsidP="001925A5">
                            <w:pPr>
                              <w:pStyle w:val="BodyText"/>
                              <w:spacing w:before="58" w:line="249" w:lineRule="auto"/>
                              <w:ind w:left="130" w:firstLine="0"/>
                              <w:rPr>
                                <w:sz w:val="20"/>
                                <w:szCs w:val="20"/>
                              </w:rPr>
                            </w:pPr>
                            <w:r>
                              <w:rPr>
                                <w:sz w:val="20"/>
                                <w:szCs w:val="20"/>
                              </w:rPr>
                              <w:t>End of term assessment: Listening, Reading &amp; Writing</w:t>
                            </w:r>
                          </w:p>
                          <w:p w14:paraId="5344B19F" w14:textId="77777777" w:rsidR="001925A5" w:rsidRDefault="001925A5" w:rsidP="001925A5">
                            <w:pPr>
                              <w:pStyle w:val="BodyText"/>
                              <w:spacing w:before="58" w:line="249" w:lineRule="auto"/>
                              <w:ind w:left="130" w:firstLine="0"/>
                              <w:rPr>
                                <w:sz w:val="20"/>
                                <w:szCs w:val="20"/>
                              </w:rPr>
                            </w:pPr>
                          </w:p>
                          <w:p w14:paraId="0D5F0864" w14:textId="77777777" w:rsidR="001925A5" w:rsidRPr="00AE1964" w:rsidRDefault="001925A5" w:rsidP="001925A5">
                            <w:pPr>
                              <w:pStyle w:val="BodyText"/>
                              <w:spacing w:before="58" w:line="249" w:lineRule="auto"/>
                              <w:ind w:left="130" w:firstLine="0"/>
                              <w:rPr>
                                <w:sz w:val="20"/>
                                <w:szCs w:val="20"/>
                              </w:rPr>
                            </w:pPr>
                            <w:r>
                              <w:rPr>
                                <w:sz w:val="20"/>
                                <w:szCs w:val="20"/>
                              </w:rPr>
                              <w:t>Weekly homework on Seneca</w:t>
                            </w:r>
                          </w:p>
                          <w:p w14:paraId="11D19FD3" w14:textId="77777777" w:rsidR="001925A5" w:rsidRDefault="001925A5" w:rsidP="001925A5">
                            <w:pPr>
                              <w:pStyle w:val="BodyText"/>
                              <w:spacing w:before="58" w:line="249" w:lineRule="auto"/>
                              <w:ind w:left="130" w:firstLine="0"/>
                              <w:rPr>
                                <w:sz w:val="20"/>
                                <w:szCs w:val="20"/>
                              </w:rPr>
                            </w:pPr>
                          </w:p>
                          <w:p w14:paraId="31ED1DAC" w14:textId="77777777" w:rsidR="001925A5" w:rsidRPr="00AE1964" w:rsidRDefault="001925A5" w:rsidP="001925A5">
                            <w:pPr>
                              <w:pStyle w:val="BodyText"/>
                              <w:spacing w:before="58" w:line="249" w:lineRule="auto"/>
                              <w:ind w:left="130" w:firstLine="0"/>
                              <w:rPr>
                                <w:sz w:val="20"/>
                                <w:szCs w:val="20"/>
                              </w:rPr>
                            </w:pPr>
                            <w:r>
                              <w:rPr>
                                <w:sz w:val="20"/>
                                <w:szCs w:val="20"/>
                              </w:rPr>
                              <w:t>Fortnightly extended writing</w:t>
                            </w:r>
                          </w:p>
                          <w:p w14:paraId="494A07B7" w14:textId="2C1BC5D9" w:rsidR="00E65045" w:rsidRPr="00190600" w:rsidRDefault="00E65045" w:rsidP="001925A5">
                            <w:pPr>
                              <w:pStyle w:val="BodyText"/>
                              <w:spacing w:before="58" w:line="249" w:lineRule="auto"/>
                              <w:ind w:left="96" w:right="198" w:firstLine="12"/>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00A98051"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1AC47C5"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4081EBED" w14:textId="77777777" w:rsidR="001925A5" w:rsidRDefault="001925A5" w:rsidP="001925A5">
                      <w:pPr>
                        <w:pStyle w:val="BodyText"/>
                        <w:spacing w:before="58" w:line="249" w:lineRule="auto"/>
                        <w:ind w:left="130" w:firstLine="0"/>
                        <w:rPr>
                          <w:sz w:val="20"/>
                          <w:szCs w:val="20"/>
                        </w:rPr>
                      </w:pPr>
                      <w:r>
                        <w:rPr>
                          <w:sz w:val="20"/>
                          <w:szCs w:val="20"/>
                        </w:rPr>
                        <w:t>End of term assessment: Listening, Reading &amp; Writing</w:t>
                      </w:r>
                    </w:p>
                    <w:p w14:paraId="5344B19F" w14:textId="77777777" w:rsidR="001925A5" w:rsidRDefault="001925A5" w:rsidP="001925A5">
                      <w:pPr>
                        <w:pStyle w:val="BodyText"/>
                        <w:spacing w:before="58" w:line="249" w:lineRule="auto"/>
                        <w:ind w:left="130" w:firstLine="0"/>
                        <w:rPr>
                          <w:sz w:val="20"/>
                          <w:szCs w:val="20"/>
                        </w:rPr>
                      </w:pPr>
                    </w:p>
                    <w:p w14:paraId="0D5F0864" w14:textId="77777777" w:rsidR="001925A5" w:rsidRPr="00AE1964" w:rsidRDefault="001925A5" w:rsidP="001925A5">
                      <w:pPr>
                        <w:pStyle w:val="BodyText"/>
                        <w:spacing w:before="58" w:line="249" w:lineRule="auto"/>
                        <w:ind w:left="130" w:firstLine="0"/>
                        <w:rPr>
                          <w:sz w:val="20"/>
                          <w:szCs w:val="20"/>
                        </w:rPr>
                      </w:pPr>
                      <w:r>
                        <w:rPr>
                          <w:sz w:val="20"/>
                          <w:szCs w:val="20"/>
                        </w:rPr>
                        <w:t>Weekly homework on Seneca</w:t>
                      </w:r>
                    </w:p>
                    <w:p w14:paraId="11D19FD3" w14:textId="77777777" w:rsidR="001925A5" w:rsidRDefault="001925A5" w:rsidP="001925A5">
                      <w:pPr>
                        <w:pStyle w:val="BodyText"/>
                        <w:spacing w:before="58" w:line="249" w:lineRule="auto"/>
                        <w:ind w:left="130" w:firstLine="0"/>
                        <w:rPr>
                          <w:sz w:val="20"/>
                          <w:szCs w:val="20"/>
                        </w:rPr>
                      </w:pPr>
                    </w:p>
                    <w:p w14:paraId="31ED1DAC" w14:textId="77777777" w:rsidR="001925A5" w:rsidRPr="00AE1964" w:rsidRDefault="001925A5" w:rsidP="001925A5">
                      <w:pPr>
                        <w:pStyle w:val="BodyText"/>
                        <w:spacing w:before="58" w:line="249" w:lineRule="auto"/>
                        <w:ind w:left="130" w:firstLine="0"/>
                        <w:rPr>
                          <w:sz w:val="20"/>
                          <w:szCs w:val="20"/>
                        </w:rPr>
                      </w:pPr>
                      <w:r>
                        <w:rPr>
                          <w:sz w:val="20"/>
                          <w:szCs w:val="20"/>
                        </w:rPr>
                        <w:t>Fortnightly extended writing</w:t>
                      </w:r>
                    </w:p>
                    <w:p w14:paraId="494A07B7" w14:textId="2C1BC5D9" w:rsidR="00E65045" w:rsidRPr="00190600" w:rsidRDefault="00E65045" w:rsidP="001925A5">
                      <w:pPr>
                        <w:pStyle w:val="BodyText"/>
                        <w:spacing w:before="58" w:line="249" w:lineRule="auto"/>
                        <w:ind w:left="96" w:right="198" w:firstLine="12"/>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E564256"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E3BB79B"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1AC31E11" w14:textId="77777777" w:rsidR="001925A5" w:rsidRDefault="001925A5" w:rsidP="001925A5">
                            <w:pPr>
                              <w:pStyle w:val="BodyText"/>
                              <w:spacing w:before="58" w:line="249" w:lineRule="auto"/>
                              <w:ind w:left="130" w:firstLine="0"/>
                              <w:rPr>
                                <w:sz w:val="20"/>
                                <w:szCs w:val="20"/>
                              </w:rPr>
                            </w:pPr>
                            <w:r>
                              <w:rPr>
                                <w:sz w:val="20"/>
                                <w:szCs w:val="20"/>
                              </w:rPr>
                              <w:t xml:space="preserve">End of Year assessment: Listening, Reading &amp; Writing </w:t>
                            </w:r>
                          </w:p>
                          <w:p w14:paraId="4A652A99" w14:textId="77777777" w:rsidR="001925A5" w:rsidRDefault="001925A5" w:rsidP="001925A5">
                            <w:pPr>
                              <w:pStyle w:val="BodyText"/>
                              <w:spacing w:before="58" w:line="249" w:lineRule="auto"/>
                              <w:ind w:left="130" w:firstLine="0"/>
                              <w:rPr>
                                <w:sz w:val="20"/>
                                <w:szCs w:val="20"/>
                              </w:rPr>
                            </w:pPr>
                          </w:p>
                          <w:p w14:paraId="262000CE" w14:textId="77777777" w:rsidR="001925A5" w:rsidRPr="00AE1964" w:rsidRDefault="001925A5" w:rsidP="001925A5">
                            <w:pPr>
                              <w:pStyle w:val="BodyText"/>
                              <w:spacing w:before="58" w:line="249" w:lineRule="auto"/>
                              <w:ind w:left="130" w:firstLine="0"/>
                              <w:rPr>
                                <w:sz w:val="20"/>
                                <w:szCs w:val="20"/>
                              </w:rPr>
                            </w:pPr>
                            <w:r>
                              <w:rPr>
                                <w:sz w:val="20"/>
                                <w:szCs w:val="20"/>
                              </w:rPr>
                              <w:t>Weekly homework on Seneca</w:t>
                            </w:r>
                          </w:p>
                          <w:p w14:paraId="34CBB4C8" w14:textId="77777777" w:rsidR="001925A5" w:rsidRDefault="001925A5" w:rsidP="001925A5">
                            <w:pPr>
                              <w:pStyle w:val="BodyText"/>
                              <w:spacing w:before="58" w:line="249" w:lineRule="auto"/>
                              <w:ind w:left="130" w:firstLine="0"/>
                              <w:rPr>
                                <w:sz w:val="20"/>
                                <w:szCs w:val="20"/>
                              </w:rPr>
                            </w:pPr>
                          </w:p>
                          <w:p w14:paraId="05E31D40" w14:textId="77777777" w:rsidR="001925A5" w:rsidRPr="00AE1964" w:rsidRDefault="001925A5" w:rsidP="001925A5">
                            <w:pPr>
                              <w:pStyle w:val="BodyText"/>
                              <w:spacing w:before="58" w:line="249" w:lineRule="auto"/>
                              <w:ind w:left="130" w:firstLine="0"/>
                              <w:rPr>
                                <w:sz w:val="20"/>
                                <w:szCs w:val="20"/>
                              </w:rPr>
                            </w:pPr>
                            <w:r>
                              <w:rPr>
                                <w:sz w:val="20"/>
                                <w:szCs w:val="20"/>
                              </w:rPr>
                              <w:t>Fortnightly extended writing</w:t>
                            </w:r>
                          </w:p>
                          <w:p w14:paraId="43FF9165" w14:textId="0D1932EB" w:rsidR="00152894" w:rsidRPr="00963235" w:rsidRDefault="00152894" w:rsidP="001925A5">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5E564256"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E3BB79B"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1AC31E11" w14:textId="77777777" w:rsidR="001925A5" w:rsidRDefault="001925A5" w:rsidP="001925A5">
                      <w:pPr>
                        <w:pStyle w:val="BodyText"/>
                        <w:spacing w:before="58" w:line="249" w:lineRule="auto"/>
                        <w:ind w:left="130" w:firstLine="0"/>
                        <w:rPr>
                          <w:sz w:val="20"/>
                          <w:szCs w:val="20"/>
                        </w:rPr>
                      </w:pPr>
                      <w:r>
                        <w:rPr>
                          <w:sz w:val="20"/>
                          <w:szCs w:val="20"/>
                        </w:rPr>
                        <w:t xml:space="preserve">End of Year assessment: Listening, Reading &amp; Writing </w:t>
                      </w:r>
                    </w:p>
                    <w:p w14:paraId="4A652A99" w14:textId="77777777" w:rsidR="001925A5" w:rsidRDefault="001925A5" w:rsidP="001925A5">
                      <w:pPr>
                        <w:pStyle w:val="BodyText"/>
                        <w:spacing w:before="58" w:line="249" w:lineRule="auto"/>
                        <w:ind w:left="130" w:firstLine="0"/>
                        <w:rPr>
                          <w:sz w:val="20"/>
                          <w:szCs w:val="20"/>
                        </w:rPr>
                      </w:pPr>
                    </w:p>
                    <w:p w14:paraId="262000CE" w14:textId="77777777" w:rsidR="001925A5" w:rsidRPr="00AE1964" w:rsidRDefault="001925A5" w:rsidP="001925A5">
                      <w:pPr>
                        <w:pStyle w:val="BodyText"/>
                        <w:spacing w:before="58" w:line="249" w:lineRule="auto"/>
                        <w:ind w:left="130" w:firstLine="0"/>
                        <w:rPr>
                          <w:sz w:val="20"/>
                          <w:szCs w:val="20"/>
                        </w:rPr>
                      </w:pPr>
                      <w:r>
                        <w:rPr>
                          <w:sz w:val="20"/>
                          <w:szCs w:val="20"/>
                        </w:rPr>
                        <w:t>Weekly homework on Seneca</w:t>
                      </w:r>
                    </w:p>
                    <w:p w14:paraId="34CBB4C8" w14:textId="77777777" w:rsidR="001925A5" w:rsidRDefault="001925A5" w:rsidP="001925A5">
                      <w:pPr>
                        <w:pStyle w:val="BodyText"/>
                        <w:spacing w:before="58" w:line="249" w:lineRule="auto"/>
                        <w:ind w:left="130" w:firstLine="0"/>
                        <w:rPr>
                          <w:sz w:val="20"/>
                          <w:szCs w:val="20"/>
                        </w:rPr>
                      </w:pPr>
                    </w:p>
                    <w:p w14:paraId="05E31D40" w14:textId="77777777" w:rsidR="001925A5" w:rsidRPr="00AE1964" w:rsidRDefault="001925A5" w:rsidP="001925A5">
                      <w:pPr>
                        <w:pStyle w:val="BodyText"/>
                        <w:spacing w:before="58" w:line="249" w:lineRule="auto"/>
                        <w:ind w:left="130" w:firstLine="0"/>
                        <w:rPr>
                          <w:sz w:val="20"/>
                          <w:szCs w:val="20"/>
                        </w:rPr>
                      </w:pPr>
                      <w:r>
                        <w:rPr>
                          <w:sz w:val="20"/>
                          <w:szCs w:val="20"/>
                        </w:rPr>
                        <w:t>Fortnightly extended writing</w:t>
                      </w:r>
                    </w:p>
                    <w:p w14:paraId="43FF9165" w14:textId="0D1932EB" w:rsidR="00152894" w:rsidRPr="00963235" w:rsidRDefault="00152894" w:rsidP="001925A5">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5DC5686E"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5DC5686E"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3A0625" w:rsidRPr="00963235">
        <w:rPr>
          <w:rFonts w:cstheme="minorHAnsi"/>
          <w:noProof/>
        </w:rPr>
        <mc:AlternateContent>
          <mc:Choice Requires="wps">
            <w:drawing>
              <wp:anchor distT="0" distB="0" distL="114300" distR="114300" simplePos="0" relativeHeight="251660300" behindDoc="0" locked="1" layoutInCell="1" allowOverlap="1" wp14:anchorId="696989E2" wp14:editId="5BB1CEA6">
                <wp:simplePos x="0" y="0"/>
                <wp:positionH relativeFrom="character">
                  <wp:posOffset>2275205</wp:posOffset>
                </wp:positionH>
                <wp:positionV relativeFrom="page">
                  <wp:posOffset>9477375</wp:posOffset>
                </wp:positionV>
                <wp:extent cx="3439795" cy="1074420"/>
                <wp:effectExtent l="0" t="0" r="27305" b="11430"/>
                <wp:wrapNone/>
                <wp:docPr id="2117781476" name="Text Box 2117781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3979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64208AE" w14:textId="77777777" w:rsidR="00FF3AA9" w:rsidRPr="009E6C6D" w:rsidRDefault="003A0625" w:rsidP="00FF3AA9">
                            <w:pPr>
                              <w:pStyle w:val="BodyText"/>
                              <w:spacing w:before="56" w:line="249" w:lineRule="auto"/>
                              <w:ind w:left="57" w:right="110" w:firstLine="0"/>
                              <w:jc w:val="both"/>
                              <w:rPr>
                                <w:b/>
                                <w:bCs/>
                              </w:rPr>
                            </w:pPr>
                            <w:r w:rsidRPr="00BF2749">
                              <w:rPr>
                                <w:b/>
                                <w:bCs/>
                                <w:sz w:val="20"/>
                                <w:szCs w:val="20"/>
                              </w:rPr>
                              <w:t xml:space="preserve"> </w:t>
                            </w:r>
                            <w:r w:rsidR="00FF3AA9" w:rsidRPr="009E6C6D">
                              <w:rPr>
                                <w:b/>
                                <w:bCs/>
                              </w:rPr>
                              <w:t>Homework:</w:t>
                            </w:r>
                          </w:p>
                          <w:p w14:paraId="6E53DE1D" w14:textId="77777777" w:rsidR="00FF3AA9" w:rsidRPr="003D37A9" w:rsidRDefault="00FF3AA9" w:rsidP="00FF3AA9">
                            <w:pPr>
                              <w:pStyle w:val="BodyText"/>
                              <w:spacing w:before="56" w:line="249" w:lineRule="auto"/>
                              <w:ind w:left="57" w:right="110" w:firstLine="0"/>
                              <w:jc w:val="both"/>
                              <w:rPr>
                                <w:sz w:val="20"/>
                                <w:szCs w:val="20"/>
                              </w:rPr>
                            </w:pPr>
                            <w:r w:rsidRPr="003D37A9">
                              <w:rPr>
                                <w:sz w:val="20"/>
                                <w:szCs w:val="20"/>
                              </w:rPr>
                              <w:t xml:space="preserve">Homework will be given on a weekly basis through the online platform </w:t>
                            </w:r>
                            <w:r>
                              <w:rPr>
                                <w:sz w:val="20"/>
                                <w:szCs w:val="20"/>
                              </w:rPr>
                              <w:t>Seneca (</w:t>
                            </w:r>
                            <w:hyperlink r:id="rId10" w:history="1">
                              <w:r w:rsidRPr="003C6BF9">
                                <w:rPr>
                                  <w:rStyle w:val="Hyperlink"/>
                                  <w:sz w:val="20"/>
                                  <w:szCs w:val="20"/>
                                </w:rPr>
                                <w:t>www.senecalearning.com</w:t>
                              </w:r>
                            </w:hyperlink>
                            <w:r>
                              <w:rPr>
                                <w:sz w:val="20"/>
                                <w:szCs w:val="20"/>
                              </w:rPr>
                              <w:t xml:space="preserve">). </w:t>
                            </w:r>
                            <w:r w:rsidRPr="003D37A9">
                              <w:rPr>
                                <w:sz w:val="20"/>
                                <w:szCs w:val="20"/>
                              </w:rPr>
                              <w:t xml:space="preserve">Tasks on </w:t>
                            </w:r>
                            <w:r>
                              <w:rPr>
                                <w:sz w:val="20"/>
                                <w:szCs w:val="20"/>
                              </w:rPr>
                              <w:t>Seneca</w:t>
                            </w:r>
                            <w:r w:rsidRPr="003D37A9">
                              <w:rPr>
                                <w:sz w:val="20"/>
                                <w:szCs w:val="20"/>
                              </w:rPr>
                              <w:t xml:space="preserve"> will focus on developing students’ </w:t>
                            </w:r>
                            <w:r>
                              <w:rPr>
                                <w:sz w:val="20"/>
                                <w:szCs w:val="20"/>
                              </w:rPr>
                              <w:t>knowledge of Spanish across the key skills</w:t>
                            </w:r>
                            <w:r w:rsidRPr="003D37A9">
                              <w:rPr>
                                <w:sz w:val="20"/>
                                <w:szCs w:val="20"/>
                              </w:rPr>
                              <w:t xml:space="preserve"> and will relate to the </w:t>
                            </w:r>
                            <w:r>
                              <w:rPr>
                                <w:sz w:val="20"/>
                                <w:szCs w:val="20"/>
                              </w:rPr>
                              <w:t>units outlined above.</w:t>
                            </w:r>
                          </w:p>
                          <w:p w14:paraId="1DCACEC1" w14:textId="227CF5C0" w:rsidR="003A0625" w:rsidRPr="00963235" w:rsidRDefault="003A0625" w:rsidP="00FF3AA9">
                            <w:pPr>
                              <w:pStyle w:val="BodyText"/>
                              <w:spacing w:before="56" w:line="249" w:lineRule="auto"/>
                              <w:ind w:left="0"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989E2" id="Text Box 2117781476" o:spid="_x0000_s1032" type="#_x0000_t202" style="position:absolute;margin-left:179.15pt;margin-top:746.25pt;width:270.85pt;height:84.6pt;z-index:25166030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" filled="f" strokecolor="#006fc0" strokeweight="1.5pt">
                <v:path arrowok="t"/>
                <v:textbox inset="0,0,0,0">
                  <w:txbxContent>
                    <w:p w14:paraId="464208AE" w14:textId="77777777" w:rsidR="00FF3AA9" w:rsidRPr="009E6C6D" w:rsidRDefault="003A0625" w:rsidP="00FF3AA9">
                      <w:pPr>
                        <w:pStyle w:val="BodyText"/>
                        <w:spacing w:before="56" w:line="249" w:lineRule="auto"/>
                        <w:ind w:left="57" w:right="110" w:firstLine="0"/>
                        <w:jc w:val="both"/>
                        <w:rPr>
                          <w:b/>
                          <w:bCs/>
                        </w:rPr>
                      </w:pPr>
                      <w:r w:rsidRPr="00BF2749">
                        <w:rPr>
                          <w:b/>
                          <w:bCs/>
                          <w:sz w:val="20"/>
                          <w:szCs w:val="20"/>
                        </w:rPr>
                        <w:t xml:space="preserve"> </w:t>
                      </w:r>
                      <w:r w:rsidR="00FF3AA9" w:rsidRPr="009E6C6D">
                        <w:rPr>
                          <w:b/>
                          <w:bCs/>
                        </w:rPr>
                        <w:t>Homework:</w:t>
                      </w:r>
                    </w:p>
                    <w:p w14:paraId="6E53DE1D" w14:textId="77777777" w:rsidR="00FF3AA9" w:rsidRPr="003D37A9" w:rsidRDefault="00FF3AA9" w:rsidP="00FF3AA9">
                      <w:pPr>
                        <w:pStyle w:val="BodyText"/>
                        <w:spacing w:before="56" w:line="249" w:lineRule="auto"/>
                        <w:ind w:left="57" w:right="110" w:firstLine="0"/>
                        <w:jc w:val="both"/>
                        <w:rPr>
                          <w:sz w:val="20"/>
                          <w:szCs w:val="20"/>
                        </w:rPr>
                      </w:pPr>
                      <w:r w:rsidRPr="003D37A9">
                        <w:rPr>
                          <w:sz w:val="20"/>
                          <w:szCs w:val="20"/>
                        </w:rPr>
                        <w:t xml:space="preserve">Homework will be given on a weekly basis through the online platform </w:t>
                      </w:r>
                      <w:r>
                        <w:rPr>
                          <w:sz w:val="20"/>
                          <w:szCs w:val="20"/>
                        </w:rPr>
                        <w:t>Seneca (</w:t>
                      </w:r>
                      <w:hyperlink r:id="rId11" w:history="1">
                        <w:r w:rsidRPr="003C6BF9">
                          <w:rPr>
                            <w:rStyle w:val="Hyperlink"/>
                            <w:sz w:val="20"/>
                            <w:szCs w:val="20"/>
                          </w:rPr>
                          <w:t>www.senecalearning.com</w:t>
                        </w:r>
                      </w:hyperlink>
                      <w:r>
                        <w:rPr>
                          <w:sz w:val="20"/>
                          <w:szCs w:val="20"/>
                        </w:rPr>
                        <w:t xml:space="preserve">). </w:t>
                      </w:r>
                      <w:r w:rsidRPr="003D37A9">
                        <w:rPr>
                          <w:sz w:val="20"/>
                          <w:szCs w:val="20"/>
                        </w:rPr>
                        <w:t xml:space="preserve">Tasks on </w:t>
                      </w:r>
                      <w:r>
                        <w:rPr>
                          <w:sz w:val="20"/>
                          <w:szCs w:val="20"/>
                        </w:rPr>
                        <w:t>Seneca</w:t>
                      </w:r>
                      <w:r w:rsidRPr="003D37A9">
                        <w:rPr>
                          <w:sz w:val="20"/>
                          <w:szCs w:val="20"/>
                        </w:rPr>
                        <w:t xml:space="preserve"> will focus on developing students’ </w:t>
                      </w:r>
                      <w:r>
                        <w:rPr>
                          <w:sz w:val="20"/>
                          <w:szCs w:val="20"/>
                        </w:rPr>
                        <w:t>knowledge of Spanish across the key skills</w:t>
                      </w:r>
                      <w:r w:rsidRPr="003D37A9">
                        <w:rPr>
                          <w:sz w:val="20"/>
                          <w:szCs w:val="20"/>
                        </w:rPr>
                        <w:t xml:space="preserve"> and will relate to the </w:t>
                      </w:r>
                      <w:r>
                        <w:rPr>
                          <w:sz w:val="20"/>
                          <w:szCs w:val="20"/>
                        </w:rPr>
                        <w:t>units outlined above.</w:t>
                      </w:r>
                    </w:p>
                    <w:p w14:paraId="1DCACEC1" w14:textId="227CF5C0" w:rsidR="003A0625" w:rsidRPr="00963235" w:rsidRDefault="003A0625" w:rsidP="00FF3AA9">
                      <w:pPr>
                        <w:pStyle w:val="BodyText"/>
                        <w:spacing w:before="56" w:line="249" w:lineRule="auto"/>
                        <w:ind w:left="0" w:right="110" w:firstLine="0"/>
                        <w:rPr>
                          <w:rFonts w:asciiTheme="minorHAnsi" w:hAnsiTheme="minorHAnsi" w:cstheme="minorHAnsi"/>
                        </w:rPr>
                      </w:pPr>
                    </w:p>
                  </w:txbxContent>
                </v:textbox>
                <w10:wrap anchory="page"/>
                <w10:anchorlock/>
              </v:shape>
            </w:pict>
          </mc:Fallback>
        </mc:AlternateContent>
      </w:r>
      <w:r w:rsidR="00712746" w:rsidRPr="00963235">
        <w:rPr>
          <w:rFonts w:cstheme="minorHAnsi"/>
          <w:noProof/>
        </w:rPr>
        <mc:AlternateContent>
          <mc:Choice Requires="wps">
            <w:drawing>
              <wp:anchor distT="0" distB="0" distL="114300" distR="114300" simplePos="0" relativeHeight="251658252" behindDoc="0" locked="1" layoutInCell="1" allowOverlap="1" wp14:anchorId="37A31C2C" wp14:editId="0C898396">
                <wp:simplePos x="0" y="0"/>
                <wp:positionH relativeFrom="character">
                  <wp:posOffset>-1263015</wp:posOffset>
                </wp:positionH>
                <wp:positionV relativeFrom="page">
                  <wp:posOffset>9497060</wp:posOffset>
                </wp:positionV>
                <wp:extent cx="3439795" cy="1074420"/>
                <wp:effectExtent l="0" t="0" r="27305"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3979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529B3CB"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050F047F" w14:textId="77777777" w:rsidR="001925A5" w:rsidRDefault="001925A5" w:rsidP="001925A5">
                            <w:pPr>
                              <w:pStyle w:val="BodyText"/>
                              <w:spacing w:before="56" w:line="249" w:lineRule="auto"/>
                              <w:ind w:left="57" w:right="110" w:firstLine="0"/>
                            </w:pPr>
                            <w:hyperlink r:id="rId12" w:history="1">
                              <w:r w:rsidRPr="00DE2F78">
                                <w:rPr>
                                  <w:rStyle w:val="Hyperlink"/>
                                </w:rPr>
                                <w:t>www.spanishdict.com</w:t>
                              </w:r>
                            </w:hyperlink>
                            <w:r>
                              <w:t xml:space="preserve"> – Online dictionary</w:t>
                            </w:r>
                          </w:p>
                          <w:p w14:paraId="2C2C3AEE" w14:textId="77777777" w:rsidR="001925A5" w:rsidRDefault="001925A5" w:rsidP="001925A5">
                            <w:pPr>
                              <w:pStyle w:val="BodyText"/>
                              <w:spacing w:before="56" w:line="249" w:lineRule="auto"/>
                              <w:ind w:left="57" w:right="110" w:firstLine="0"/>
                            </w:pPr>
                            <w:hyperlink r:id="rId13" w:history="1">
                              <w:r w:rsidRPr="00201007">
                                <w:rPr>
                                  <w:rStyle w:val="Hyperlink"/>
                                </w:rPr>
                                <w:t>www.quizlet.com</w:t>
                              </w:r>
                            </w:hyperlink>
                            <w:r w:rsidRPr="00201007">
                              <w:t xml:space="preserve">  - Online quizzing and </w:t>
                            </w:r>
                            <w:r>
                              <w:t>vocab building</w:t>
                            </w:r>
                          </w:p>
                          <w:p w14:paraId="37DD782E" w14:textId="77777777" w:rsidR="001925A5" w:rsidRDefault="001925A5" w:rsidP="001925A5">
                            <w:pPr>
                              <w:pStyle w:val="BodyText"/>
                              <w:spacing w:before="56" w:line="249" w:lineRule="auto"/>
                              <w:ind w:left="57" w:right="110" w:firstLine="0"/>
                            </w:pPr>
                            <w:hyperlink r:id="rId14" w:history="1">
                              <w:r w:rsidRPr="003C6BF9">
                                <w:rPr>
                                  <w:rStyle w:val="Hyperlink"/>
                                </w:rPr>
                                <w:t>www.bbc.co.uk/bitesize</w:t>
                              </w:r>
                            </w:hyperlink>
                            <w:r>
                              <w:t xml:space="preserve"> - Online grammar and vocab</w:t>
                            </w:r>
                          </w:p>
                          <w:p w14:paraId="2E30531C" w14:textId="2B44AF8A" w:rsidR="004E4E75" w:rsidRPr="00963235" w:rsidRDefault="004E4E75" w:rsidP="007B59C9">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45pt;margin-top:747.8pt;width:270.85pt;height:84.6pt;z-index:251658252;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" filled="f" strokecolor="#006fc0" strokeweight="1.5pt">
                <v:path arrowok="t"/>
                <v:textbox inset="0,0,0,0">
                  <w:txbxContent>
                    <w:p w14:paraId="4529B3CB"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050F047F" w14:textId="77777777" w:rsidR="001925A5" w:rsidRDefault="001925A5" w:rsidP="001925A5">
                      <w:pPr>
                        <w:pStyle w:val="BodyText"/>
                        <w:spacing w:before="56" w:line="249" w:lineRule="auto"/>
                        <w:ind w:left="57" w:right="110" w:firstLine="0"/>
                      </w:pPr>
                      <w:hyperlink r:id="rId15" w:history="1">
                        <w:r w:rsidRPr="00DE2F78">
                          <w:rPr>
                            <w:rStyle w:val="Hyperlink"/>
                          </w:rPr>
                          <w:t>www.spanishdict.com</w:t>
                        </w:r>
                      </w:hyperlink>
                      <w:r>
                        <w:t xml:space="preserve"> – Online dictionary</w:t>
                      </w:r>
                    </w:p>
                    <w:p w14:paraId="2C2C3AEE" w14:textId="77777777" w:rsidR="001925A5" w:rsidRDefault="001925A5" w:rsidP="001925A5">
                      <w:pPr>
                        <w:pStyle w:val="BodyText"/>
                        <w:spacing w:before="56" w:line="249" w:lineRule="auto"/>
                        <w:ind w:left="57" w:right="110" w:firstLine="0"/>
                      </w:pPr>
                      <w:hyperlink r:id="rId16" w:history="1">
                        <w:r w:rsidRPr="00201007">
                          <w:rPr>
                            <w:rStyle w:val="Hyperlink"/>
                          </w:rPr>
                          <w:t>www.quizlet.com</w:t>
                        </w:r>
                      </w:hyperlink>
                      <w:r w:rsidRPr="00201007">
                        <w:t xml:space="preserve">  - Online quizzing and </w:t>
                      </w:r>
                      <w:r>
                        <w:t>vocab building</w:t>
                      </w:r>
                    </w:p>
                    <w:p w14:paraId="37DD782E" w14:textId="77777777" w:rsidR="001925A5" w:rsidRDefault="001925A5" w:rsidP="001925A5">
                      <w:pPr>
                        <w:pStyle w:val="BodyText"/>
                        <w:spacing w:before="56" w:line="249" w:lineRule="auto"/>
                        <w:ind w:left="57" w:right="110" w:firstLine="0"/>
                      </w:pPr>
                      <w:hyperlink r:id="rId17" w:history="1">
                        <w:r w:rsidRPr="003C6BF9">
                          <w:rPr>
                            <w:rStyle w:val="Hyperlink"/>
                          </w:rPr>
                          <w:t>www.bbc.co.uk/bitesize</w:t>
                        </w:r>
                      </w:hyperlink>
                      <w:r>
                        <w:t xml:space="preserve"> - Online grammar and vocab</w:t>
                      </w:r>
                    </w:p>
                    <w:p w14:paraId="2E30531C" w14:textId="2B44AF8A" w:rsidR="004E4E75" w:rsidRPr="00963235" w:rsidRDefault="004E4E75" w:rsidP="007B59C9">
                      <w:pPr>
                        <w:pStyle w:val="BodyText"/>
                        <w:spacing w:before="56" w:line="249" w:lineRule="auto"/>
                        <w:ind w:left="142" w:right="110" w:firstLine="0"/>
                        <w:rPr>
                          <w:rFonts w:asciiTheme="minorHAnsi" w:hAnsiTheme="minorHAnsi" w:cstheme="minorHAnsi"/>
                        </w:rPr>
                      </w:pPr>
                    </w:p>
                  </w:txbxContent>
                </v:textbox>
                <w10:wrap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526A97DC"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526A97DC"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B6069F6" w14:textId="11085F90" w:rsidR="001925A5" w:rsidRPr="001925A5" w:rsidRDefault="001925A5" w:rsidP="001925A5">
                            <w:pPr>
                              <w:pStyle w:val="Heading2"/>
                              <w:shd w:val="clear" w:color="auto" w:fill="FFFFFF"/>
                              <w:spacing w:line="420" w:lineRule="atLeast"/>
                              <w:jc w:val="center"/>
                              <w:rPr>
                                <w:rFonts w:ascii="Arial" w:hAnsi="Arial" w:cs="Arial"/>
                                <w:sz w:val="20"/>
                                <w:szCs w:val="20"/>
                              </w:rPr>
                            </w:pPr>
                            <w:r w:rsidRPr="001925A5">
                              <w:rPr>
                                <w:rFonts w:ascii="Arial" w:hAnsi="Arial" w:cs="Arial"/>
                                <w:sz w:val="20"/>
                                <w:szCs w:val="20"/>
                              </w:rPr>
                              <w:t xml:space="preserve">Unit 5: Mi ciudad </w:t>
                            </w:r>
                          </w:p>
                          <w:p w14:paraId="7CCDD529"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Local area &amp; places</w:t>
                            </w:r>
                          </w:p>
                          <w:p w14:paraId="7F777B14"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Time &amp; numbers</w:t>
                            </w:r>
                          </w:p>
                          <w:p w14:paraId="25B9B1C4"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Food &amp; drink</w:t>
                            </w:r>
                          </w:p>
                          <w:p w14:paraId="5FE57DA6"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 xml:space="preserve">Time phrases </w:t>
                            </w:r>
                          </w:p>
                          <w:p w14:paraId="02123428"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Present &amp; near future tenses</w:t>
                            </w:r>
                          </w:p>
                          <w:p w14:paraId="0F6796C2"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Detailed, justified opinions</w:t>
                            </w:r>
                          </w:p>
                          <w:p w14:paraId="2C27085B" w14:textId="77777777" w:rsidR="001925A5" w:rsidRPr="001925A5" w:rsidRDefault="001925A5" w:rsidP="001925A5">
                            <w:pPr>
                              <w:jc w:val="center"/>
                              <w:rPr>
                                <w:b/>
                                <w:bCs/>
                                <w:sz w:val="20"/>
                                <w:szCs w:val="20"/>
                              </w:rPr>
                            </w:pPr>
                            <w:r w:rsidRPr="001925A5">
                              <w:rPr>
                                <w:b/>
                                <w:bCs/>
                                <w:sz w:val="20"/>
                                <w:szCs w:val="20"/>
                              </w:rPr>
                              <w:t xml:space="preserve">Unit 6: Un </w:t>
                            </w:r>
                            <w:proofErr w:type="spellStart"/>
                            <w:r w:rsidRPr="001925A5">
                              <w:rPr>
                                <w:b/>
                                <w:bCs/>
                                <w:sz w:val="20"/>
                                <w:szCs w:val="20"/>
                              </w:rPr>
                              <w:t>repaso</w:t>
                            </w:r>
                            <w:proofErr w:type="spellEnd"/>
                          </w:p>
                          <w:p w14:paraId="707853F6" w14:textId="77777777" w:rsidR="001925A5" w:rsidRPr="001925A5" w:rsidRDefault="001925A5" w:rsidP="001925A5">
                            <w:pPr>
                              <w:pStyle w:val="BodyText"/>
                              <w:numPr>
                                <w:ilvl w:val="0"/>
                                <w:numId w:val="9"/>
                              </w:numPr>
                              <w:spacing w:before="56"/>
                              <w:ind w:right="110"/>
                              <w:rPr>
                                <w:sz w:val="20"/>
                                <w:szCs w:val="20"/>
                              </w:rPr>
                            </w:pPr>
                            <w:r w:rsidRPr="001925A5">
                              <w:rPr>
                                <w:sz w:val="20"/>
                                <w:szCs w:val="20"/>
                              </w:rPr>
                              <w:t>Revision of units covered in Year 7</w:t>
                            </w:r>
                          </w:p>
                          <w:p w14:paraId="5339FA74" w14:textId="77777777" w:rsidR="001925A5" w:rsidRPr="001925A5" w:rsidRDefault="001925A5" w:rsidP="001925A5">
                            <w:pPr>
                              <w:pStyle w:val="BodyText"/>
                              <w:numPr>
                                <w:ilvl w:val="0"/>
                                <w:numId w:val="9"/>
                              </w:numPr>
                              <w:spacing w:before="56"/>
                              <w:ind w:right="110"/>
                              <w:rPr>
                                <w:sz w:val="20"/>
                                <w:szCs w:val="20"/>
                              </w:rPr>
                            </w:pPr>
                            <w:r w:rsidRPr="001925A5">
                              <w:rPr>
                                <w:sz w:val="20"/>
                                <w:szCs w:val="20"/>
                              </w:rPr>
                              <w:t>Revision of key grammatical concepts</w:t>
                            </w:r>
                          </w:p>
                          <w:p w14:paraId="724A182B" w14:textId="77777777" w:rsidR="001925A5" w:rsidRPr="001925A5" w:rsidRDefault="001925A5" w:rsidP="001925A5">
                            <w:pPr>
                              <w:pStyle w:val="BodyText"/>
                              <w:numPr>
                                <w:ilvl w:val="0"/>
                                <w:numId w:val="9"/>
                              </w:numPr>
                              <w:spacing w:before="56"/>
                              <w:ind w:right="110"/>
                              <w:rPr>
                                <w:sz w:val="20"/>
                                <w:szCs w:val="20"/>
                              </w:rPr>
                            </w:pPr>
                            <w:r w:rsidRPr="001925A5">
                              <w:rPr>
                                <w:sz w:val="20"/>
                                <w:szCs w:val="20"/>
                              </w:rPr>
                              <w:t>Preparation for End of Year assessments</w:t>
                            </w:r>
                          </w:p>
                          <w:p w14:paraId="52F143AF"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0CBE7EDF" w14:textId="77777777" w:rsidR="001F0798" w:rsidRPr="00DB2B3D" w:rsidRDefault="001F0798" w:rsidP="00DB2B3D">
                            <w:pPr>
                              <w:pStyle w:val="BodyText"/>
                              <w:spacing w:before="56" w:line="249" w:lineRule="auto"/>
                              <w:ind w:left="0" w:right="110" w:firstLine="0"/>
                              <w:rPr>
                                <w:sz w:val="36"/>
                                <w:szCs w:val="36"/>
                              </w:rPr>
                            </w:pPr>
                          </w:p>
                          <w:p w14:paraId="0315F2E1"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DzjEzgBAIAAOQDAAAO&#10;AAAAAAAAAAAAAAAAAC4CAABkcnMvZTJvRG9jLnhtbFBLAQItABQABgAIAAAAIQDBzWSG4QAAAA4B&#10;AAAPAAAAAAAAAAAAAAAAAF4EAABkcnMvZG93bnJldi54bWxQSwUGAAAAAAQABADzAAAAbAUAAAAA&#10;" filled="f" strokecolor="#006fc0" strokeweight="1.5pt">
                <v:path arrowok="t"/>
                <v:textbox inset="0,0,0,0">
                  <w:txbxContent>
                    <w:p w14:paraId="3B6069F6" w14:textId="11085F90" w:rsidR="001925A5" w:rsidRPr="001925A5" w:rsidRDefault="001925A5" w:rsidP="001925A5">
                      <w:pPr>
                        <w:pStyle w:val="Heading2"/>
                        <w:shd w:val="clear" w:color="auto" w:fill="FFFFFF"/>
                        <w:spacing w:line="420" w:lineRule="atLeast"/>
                        <w:jc w:val="center"/>
                        <w:rPr>
                          <w:rFonts w:ascii="Arial" w:hAnsi="Arial" w:cs="Arial"/>
                          <w:sz w:val="20"/>
                          <w:szCs w:val="20"/>
                        </w:rPr>
                      </w:pPr>
                      <w:r w:rsidRPr="001925A5">
                        <w:rPr>
                          <w:rFonts w:ascii="Arial" w:hAnsi="Arial" w:cs="Arial"/>
                          <w:sz w:val="20"/>
                          <w:szCs w:val="20"/>
                        </w:rPr>
                        <w:t xml:space="preserve">Unit 5: Mi ciudad </w:t>
                      </w:r>
                    </w:p>
                    <w:p w14:paraId="7CCDD529"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Local area &amp; places</w:t>
                      </w:r>
                    </w:p>
                    <w:p w14:paraId="7F777B14"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Time &amp; numbers</w:t>
                      </w:r>
                    </w:p>
                    <w:p w14:paraId="25B9B1C4"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Food &amp; drink</w:t>
                      </w:r>
                    </w:p>
                    <w:p w14:paraId="5FE57DA6"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 xml:space="preserve">Time phrases </w:t>
                      </w:r>
                    </w:p>
                    <w:p w14:paraId="02123428"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Present &amp; near future tenses</w:t>
                      </w:r>
                    </w:p>
                    <w:p w14:paraId="0F6796C2"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Detailed, justified opinions</w:t>
                      </w:r>
                    </w:p>
                    <w:p w14:paraId="2C27085B" w14:textId="77777777" w:rsidR="001925A5" w:rsidRPr="001925A5" w:rsidRDefault="001925A5" w:rsidP="001925A5">
                      <w:pPr>
                        <w:jc w:val="center"/>
                        <w:rPr>
                          <w:b/>
                          <w:bCs/>
                          <w:sz w:val="20"/>
                          <w:szCs w:val="20"/>
                        </w:rPr>
                      </w:pPr>
                      <w:r w:rsidRPr="001925A5">
                        <w:rPr>
                          <w:b/>
                          <w:bCs/>
                          <w:sz w:val="20"/>
                          <w:szCs w:val="20"/>
                        </w:rPr>
                        <w:t xml:space="preserve">Unit 6: Un </w:t>
                      </w:r>
                      <w:proofErr w:type="spellStart"/>
                      <w:r w:rsidRPr="001925A5">
                        <w:rPr>
                          <w:b/>
                          <w:bCs/>
                          <w:sz w:val="20"/>
                          <w:szCs w:val="20"/>
                        </w:rPr>
                        <w:t>repaso</w:t>
                      </w:r>
                      <w:proofErr w:type="spellEnd"/>
                    </w:p>
                    <w:p w14:paraId="707853F6" w14:textId="77777777" w:rsidR="001925A5" w:rsidRPr="001925A5" w:rsidRDefault="001925A5" w:rsidP="001925A5">
                      <w:pPr>
                        <w:pStyle w:val="BodyText"/>
                        <w:numPr>
                          <w:ilvl w:val="0"/>
                          <w:numId w:val="9"/>
                        </w:numPr>
                        <w:spacing w:before="56"/>
                        <w:ind w:right="110"/>
                        <w:rPr>
                          <w:sz w:val="20"/>
                          <w:szCs w:val="20"/>
                        </w:rPr>
                      </w:pPr>
                      <w:r w:rsidRPr="001925A5">
                        <w:rPr>
                          <w:sz w:val="20"/>
                          <w:szCs w:val="20"/>
                        </w:rPr>
                        <w:t>Revision of units covered in Year 7</w:t>
                      </w:r>
                    </w:p>
                    <w:p w14:paraId="5339FA74" w14:textId="77777777" w:rsidR="001925A5" w:rsidRPr="001925A5" w:rsidRDefault="001925A5" w:rsidP="001925A5">
                      <w:pPr>
                        <w:pStyle w:val="BodyText"/>
                        <w:numPr>
                          <w:ilvl w:val="0"/>
                          <w:numId w:val="9"/>
                        </w:numPr>
                        <w:spacing w:before="56"/>
                        <w:ind w:right="110"/>
                        <w:rPr>
                          <w:sz w:val="20"/>
                          <w:szCs w:val="20"/>
                        </w:rPr>
                      </w:pPr>
                      <w:r w:rsidRPr="001925A5">
                        <w:rPr>
                          <w:sz w:val="20"/>
                          <w:szCs w:val="20"/>
                        </w:rPr>
                        <w:t>Revision of key grammatical concepts</w:t>
                      </w:r>
                    </w:p>
                    <w:p w14:paraId="724A182B" w14:textId="77777777" w:rsidR="001925A5" w:rsidRPr="001925A5" w:rsidRDefault="001925A5" w:rsidP="001925A5">
                      <w:pPr>
                        <w:pStyle w:val="BodyText"/>
                        <w:numPr>
                          <w:ilvl w:val="0"/>
                          <w:numId w:val="9"/>
                        </w:numPr>
                        <w:spacing w:before="56"/>
                        <w:ind w:right="110"/>
                        <w:rPr>
                          <w:sz w:val="20"/>
                          <w:szCs w:val="20"/>
                        </w:rPr>
                      </w:pPr>
                      <w:r w:rsidRPr="001925A5">
                        <w:rPr>
                          <w:sz w:val="20"/>
                          <w:szCs w:val="20"/>
                        </w:rPr>
                        <w:t>Preparation for End of Year assessments</w:t>
                      </w:r>
                    </w:p>
                    <w:p w14:paraId="52F143AF"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0CBE7EDF" w14:textId="77777777" w:rsidR="001F0798" w:rsidRPr="00DB2B3D" w:rsidRDefault="001F0798" w:rsidP="00DB2B3D">
                      <w:pPr>
                        <w:pStyle w:val="BodyText"/>
                        <w:spacing w:before="56" w:line="249" w:lineRule="auto"/>
                        <w:ind w:left="0" w:right="110" w:firstLine="0"/>
                        <w:rPr>
                          <w:sz w:val="36"/>
                          <w:szCs w:val="36"/>
                        </w:rPr>
                      </w:pPr>
                    </w:p>
                    <w:p w14:paraId="0315F2E1"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825300D" w14:textId="1843BEB4" w:rsidR="001925A5" w:rsidRPr="001925A5" w:rsidRDefault="001925A5" w:rsidP="001925A5">
                            <w:pPr>
                              <w:jc w:val="center"/>
                              <w:rPr>
                                <w:rFonts w:ascii="Aptos" w:hAnsi="Aptos" w:cstheme="minorHAnsi"/>
                                <w:sz w:val="20"/>
                                <w:szCs w:val="20"/>
                              </w:rPr>
                            </w:pPr>
                            <w:r w:rsidRPr="001925A5">
                              <w:rPr>
                                <w:b/>
                                <w:bCs/>
                                <w:sz w:val="20"/>
                                <w:szCs w:val="20"/>
                              </w:rPr>
                              <w:t xml:space="preserve">Unit 3: Mi </w:t>
                            </w:r>
                            <w:proofErr w:type="spellStart"/>
                            <w:r w:rsidRPr="001925A5">
                              <w:rPr>
                                <w:b/>
                                <w:bCs/>
                                <w:sz w:val="20"/>
                                <w:szCs w:val="20"/>
                              </w:rPr>
                              <w:t>insti</w:t>
                            </w:r>
                            <w:proofErr w:type="spellEnd"/>
                            <w:r w:rsidRPr="001925A5">
                              <w:rPr>
                                <w:b/>
                                <w:bCs/>
                                <w:sz w:val="20"/>
                                <w:szCs w:val="20"/>
                              </w:rPr>
                              <w:t xml:space="preserve"> </w:t>
                            </w:r>
                          </w:p>
                          <w:p w14:paraId="75B15C8E"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Days of the week</w:t>
                            </w:r>
                          </w:p>
                          <w:p w14:paraId="30389AC3"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School subjects</w:t>
                            </w:r>
                          </w:p>
                          <w:p w14:paraId="06960954"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School facilities</w:t>
                            </w:r>
                          </w:p>
                          <w:p w14:paraId="44F090DD"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 xml:space="preserve">Breaktime activities </w:t>
                            </w:r>
                          </w:p>
                          <w:p w14:paraId="5BF254B6"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Food and drink</w:t>
                            </w:r>
                          </w:p>
                          <w:p w14:paraId="7AA8AF91"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Present tense</w:t>
                            </w:r>
                          </w:p>
                          <w:p w14:paraId="34644BA2" w14:textId="77777777" w:rsidR="001925A5" w:rsidRPr="001925A5" w:rsidRDefault="001925A5" w:rsidP="001925A5">
                            <w:pPr>
                              <w:rPr>
                                <w:b/>
                                <w:bCs/>
                                <w:sz w:val="20"/>
                                <w:szCs w:val="20"/>
                              </w:rPr>
                            </w:pPr>
                          </w:p>
                          <w:p w14:paraId="06B6465E" w14:textId="77777777" w:rsidR="001925A5" w:rsidRPr="001925A5" w:rsidRDefault="001925A5" w:rsidP="001925A5">
                            <w:pPr>
                              <w:ind w:left="57"/>
                              <w:jc w:val="center"/>
                              <w:rPr>
                                <w:b/>
                                <w:bCs/>
                                <w:sz w:val="20"/>
                                <w:szCs w:val="20"/>
                                <w:lang w:val="es-ES"/>
                              </w:rPr>
                            </w:pPr>
                            <w:proofErr w:type="spellStart"/>
                            <w:r w:rsidRPr="001925A5">
                              <w:rPr>
                                <w:b/>
                                <w:bCs/>
                                <w:sz w:val="20"/>
                                <w:szCs w:val="20"/>
                                <w:lang w:val="es-ES"/>
                              </w:rPr>
                              <w:t>Unit</w:t>
                            </w:r>
                            <w:proofErr w:type="spellEnd"/>
                            <w:r w:rsidRPr="001925A5">
                              <w:rPr>
                                <w:b/>
                                <w:bCs/>
                                <w:sz w:val="20"/>
                                <w:szCs w:val="20"/>
                                <w:lang w:val="es-ES"/>
                              </w:rPr>
                              <w:t xml:space="preserve"> 4: Mi familia y mis amigos</w:t>
                            </w:r>
                          </w:p>
                          <w:p w14:paraId="19B646B0"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Family members</w:t>
                            </w:r>
                          </w:p>
                          <w:p w14:paraId="00C28CCE"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Physical appearances</w:t>
                            </w:r>
                          </w:p>
                          <w:p w14:paraId="42A07D86"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Clothing</w:t>
                            </w:r>
                          </w:p>
                          <w:p w14:paraId="21FC4A7C"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Present tense</w:t>
                            </w:r>
                          </w:p>
                          <w:p w14:paraId="66C23CF4"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Near future tense</w:t>
                            </w:r>
                          </w:p>
                          <w:p w14:paraId="61857332"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" filled="f" strokecolor="#006fc0" strokeweight="1.5pt">
                <v:path arrowok="t"/>
                <v:textbox inset="0,0,0,0">
                  <w:txbxContent>
                    <w:p w14:paraId="6825300D" w14:textId="1843BEB4" w:rsidR="001925A5" w:rsidRPr="001925A5" w:rsidRDefault="001925A5" w:rsidP="001925A5">
                      <w:pPr>
                        <w:jc w:val="center"/>
                        <w:rPr>
                          <w:rFonts w:ascii="Aptos" w:hAnsi="Aptos" w:cstheme="minorHAnsi"/>
                          <w:sz w:val="20"/>
                          <w:szCs w:val="20"/>
                        </w:rPr>
                      </w:pPr>
                      <w:r w:rsidRPr="001925A5">
                        <w:rPr>
                          <w:b/>
                          <w:bCs/>
                          <w:sz w:val="20"/>
                          <w:szCs w:val="20"/>
                        </w:rPr>
                        <w:t xml:space="preserve">Unit 3: Mi </w:t>
                      </w:r>
                      <w:proofErr w:type="spellStart"/>
                      <w:r w:rsidRPr="001925A5">
                        <w:rPr>
                          <w:b/>
                          <w:bCs/>
                          <w:sz w:val="20"/>
                          <w:szCs w:val="20"/>
                        </w:rPr>
                        <w:t>insti</w:t>
                      </w:r>
                      <w:proofErr w:type="spellEnd"/>
                      <w:r w:rsidRPr="001925A5">
                        <w:rPr>
                          <w:b/>
                          <w:bCs/>
                          <w:sz w:val="20"/>
                          <w:szCs w:val="20"/>
                        </w:rPr>
                        <w:t xml:space="preserve"> </w:t>
                      </w:r>
                    </w:p>
                    <w:p w14:paraId="75B15C8E"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Days of the week</w:t>
                      </w:r>
                    </w:p>
                    <w:p w14:paraId="30389AC3"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School subjects</w:t>
                      </w:r>
                    </w:p>
                    <w:p w14:paraId="06960954"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School facilities</w:t>
                      </w:r>
                    </w:p>
                    <w:p w14:paraId="44F090DD"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 xml:space="preserve">Breaktime activities </w:t>
                      </w:r>
                    </w:p>
                    <w:p w14:paraId="5BF254B6"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Food and drink</w:t>
                      </w:r>
                    </w:p>
                    <w:p w14:paraId="7AA8AF91"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Present tense</w:t>
                      </w:r>
                    </w:p>
                    <w:p w14:paraId="34644BA2" w14:textId="77777777" w:rsidR="001925A5" w:rsidRPr="001925A5" w:rsidRDefault="001925A5" w:rsidP="001925A5">
                      <w:pPr>
                        <w:rPr>
                          <w:b/>
                          <w:bCs/>
                          <w:sz w:val="20"/>
                          <w:szCs w:val="20"/>
                        </w:rPr>
                      </w:pPr>
                    </w:p>
                    <w:p w14:paraId="06B6465E" w14:textId="77777777" w:rsidR="001925A5" w:rsidRPr="001925A5" w:rsidRDefault="001925A5" w:rsidP="001925A5">
                      <w:pPr>
                        <w:ind w:left="57"/>
                        <w:jc w:val="center"/>
                        <w:rPr>
                          <w:b/>
                          <w:bCs/>
                          <w:sz w:val="20"/>
                          <w:szCs w:val="20"/>
                          <w:lang w:val="es-ES"/>
                        </w:rPr>
                      </w:pPr>
                      <w:proofErr w:type="spellStart"/>
                      <w:r w:rsidRPr="001925A5">
                        <w:rPr>
                          <w:b/>
                          <w:bCs/>
                          <w:sz w:val="20"/>
                          <w:szCs w:val="20"/>
                          <w:lang w:val="es-ES"/>
                        </w:rPr>
                        <w:t>Unit</w:t>
                      </w:r>
                      <w:proofErr w:type="spellEnd"/>
                      <w:r w:rsidRPr="001925A5">
                        <w:rPr>
                          <w:b/>
                          <w:bCs/>
                          <w:sz w:val="20"/>
                          <w:szCs w:val="20"/>
                          <w:lang w:val="es-ES"/>
                        </w:rPr>
                        <w:t xml:space="preserve"> 4: Mi familia y mis amigos</w:t>
                      </w:r>
                    </w:p>
                    <w:p w14:paraId="19B646B0"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Family members</w:t>
                      </w:r>
                    </w:p>
                    <w:p w14:paraId="00C28CCE"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Physical appearances</w:t>
                      </w:r>
                    </w:p>
                    <w:p w14:paraId="42A07D86"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Clothing</w:t>
                      </w:r>
                    </w:p>
                    <w:p w14:paraId="21FC4A7C"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Present tense</w:t>
                      </w:r>
                    </w:p>
                    <w:p w14:paraId="66C23CF4"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Near future tense</w:t>
                      </w:r>
                    </w:p>
                    <w:p w14:paraId="61857332"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888144C" w14:textId="77777777" w:rsidR="001925A5" w:rsidRPr="00B64795" w:rsidRDefault="001925A5" w:rsidP="001925A5">
                            <w:pPr>
                              <w:ind w:left="57" w:right="57"/>
                              <w:jc w:val="both"/>
                              <w:rPr>
                                <w:rFonts w:ascii="Segoe UI" w:hAnsi="Segoe UI" w:cs="Segoe UI"/>
                              </w:rPr>
                            </w:pPr>
                            <w:r w:rsidRPr="00B64795">
                              <w:t>Whilst students that arrive in Year 7 will have had various degrees of exposure to Spanish, the course begins by introducing students to Hispanic culture through authentic materials, phonics</w:t>
                            </w:r>
                            <w:r>
                              <w:t xml:space="preserve">, </w:t>
                            </w:r>
                            <w:r w:rsidRPr="00B64795">
                              <w:t>key vocabulary and grammar that enables them to talk about themselves and those around them. Students will begin to develop and improve their skills in speaking, listening, reading and writing, so that</w:t>
                            </w:r>
                            <w:r>
                              <w:t xml:space="preserve"> by</w:t>
                            </w:r>
                            <w:r w:rsidRPr="00B64795">
                              <w:t xml:space="preserve"> the end of Year 7, they will have a sound understanding of </w:t>
                            </w:r>
                            <w:r>
                              <w:t>Spanish phonics, in addition to having built up knowledge of key vocabulary and grammatical concepts relating to a variety of topics.</w:t>
                            </w:r>
                          </w:p>
                          <w:p w14:paraId="5E65560C" w14:textId="3FD34EF0"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2888144C" w14:textId="77777777" w:rsidR="001925A5" w:rsidRPr="00B64795" w:rsidRDefault="001925A5" w:rsidP="001925A5">
                      <w:pPr>
                        <w:ind w:left="57" w:right="57"/>
                        <w:jc w:val="both"/>
                        <w:rPr>
                          <w:rFonts w:ascii="Segoe UI" w:hAnsi="Segoe UI" w:cs="Segoe UI"/>
                        </w:rPr>
                      </w:pPr>
                      <w:r w:rsidRPr="00B64795">
                        <w:t>Whilst students that arrive in Year 7 will have had various degrees of exposure to Spanish, the course begins by introducing students to Hispanic culture through authentic materials, phonics</w:t>
                      </w:r>
                      <w:r>
                        <w:t xml:space="preserve">, </w:t>
                      </w:r>
                      <w:r w:rsidRPr="00B64795">
                        <w:t>key vocabulary and grammar that enables them to talk about themselves and those around them. Students will begin to develop and improve their skills in speaking, listening, reading and writing, so that</w:t>
                      </w:r>
                      <w:r>
                        <w:t xml:space="preserve"> by</w:t>
                      </w:r>
                      <w:r w:rsidRPr="00B64795">
                        <w:t xml:space="preserve"> the end of Year 7, they will have a sound understanding of </w:t>
                      </w:r>
                      <w:r>
                        <w:t>Spanish phonics, in addition to having built up knowledge of key vocabulary and grammatical concepts relating to a variety of topics.</w:t>
                      </w:r>
                    </w:p>
                    <w:p w14:paraId="5E65560C" w14:textId="3FD34EF0"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96A057E" w14:textId="79F7BE41" w:rsidR="001925A5" w:rsidRPr="001925A5" w:rsidRDefault="001925A5" w:rsidP="001925A5">
                            <w:pPr>
                              <w:jc w:val="center"/>
                              <w:rPr>
                                <w:b/>
                                <w:bCs/>
                                <w:sz w:val="20"/>
                                <w:szCs w:val="20"/>
                              </w:rPr>
                            </w:pPr>
                            <w:r w:rsidRPr="001925A5">
                              <w:rPr>
                                <w:b/>
                                <w:bCs/>
                                <w:sz w:val="20"/>
                                <w:szCs w:val="20"/>
                              </w:rPr>
                              <w:t xml:space="preserve">Unit 1: Me </w:t>
                            </w:r>
                            <w:proofErr w:type="spellStart"/>
                            <w:r w:rsidRPr="001925A5">
                              <w:rPr>
                                <w:b/>
                                <w:bCs/>
                                <w:sz w:val="20"/>
                                <w:szCs w:val="20"/>
                              </w:rPr>
                              <w:t>Presento</w:t>
                            </w:r>
                            <w:proofErr w:type="spellEnd"/>
                          </w:p>
                          <w:p w14:paraId="436161FA"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Spanish alphabet &amp; phonics</w:t>
                            </w:r>
                          </w:p>
                          <w:p w14:paraId="09F89E4C"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Introducing myself</w:t>
                            </w:r>
                          </w:p>
                          <w:p w14:paraId="21DD815C"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Colours &amp; numbers</w:t>
                            </w:r>
                          </w:p>
                          <w:p w14:paraId="49B85F4B"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Adjectival agreement</w:t>
                            </w:r>
                          </w:p>
                          <w:p w14:paraId="412C94EA"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Present tense</w:t>
                            </w:r>
                          </w:p>
                          <w:p w14:paraId="2632E379" w14:textId="77777777" w:rsidR="001925A5" w:rsidRDefault="001925A5" w:rsidP="001925A5">
                            <w:pPr>
                              <w:rPr>
                                <w:b/>
                                <w:bCs/>
                                <w:sz w:val="20"/>
                                <w:szCs w:val="20"/>
                              </w:rPr>
                            </w:pPr>
                          </w:p>
                          <w:p w14:paraId="1B0B3BB2" w14:textId="0EA68B18" w:rsidR="001925A5" w:rsidRPr="001925A5" w:rsidRDefault="001925A5" w:rsidP="001925A5">
                            <w:pPr>
                              <w:jc w:val="center"/>
                              <w:rPr>
                                <w:b/>
                                <w:bCs/>
                                <w:sz w:val="20"/>
                                <w:szCs w:val="20"/>
                              </w:rPr>
                            </w:pPr>
                            <w:r w:rsidRPr="001925A5">
                              <w:rPr>
                                <w:b/>
                                <w:bCs/>
                                <w:sz w:val="20"/>
                                <w:szCs w:val="20"/>
                              </w:rPr>
                              <w:t xml:space="preserve">Unit 2: Mi </w:t>
                            </w:r>
                            <w:proofErr w:type="spellStart"/>
                            <w:r w:rsidRPr="001925A5">
                              <w:rPr>
                                <w:b/>
                                <w:bCs/>
                                <w:sz w:val="20"/>
                                <w:szCs w:val="20"/>
                              </w:rPr>
                              <w:t>tiempo</w:t>
                            </w:r>
                            <w:proofErr w:type="spellEnd"/>
                            <w:r w:rsidRPr="001925A5">
                              <w:rPr>
                                <w:b/>
                                <w:bCs/>
                                <w:sz w:val="20"/>
                                <w:szCs w:val="20"/>
                              </w:rPr>
                              <w:t xml:space="preserve"> libre</w:t>
                            </w:r>
                          </w:p>
                          <w:p w14:paraId="18FDD00B"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Free time activities</w:t>
                            </w:r>
                          </w:p>
                          <w:p w14:paraId="5C22E832"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Sports</w:t>
                            </w:r>
                          </w:p>
                          <w:p w14:paraId="4232BAD4"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Weather</w:t>
                            </w:r>
                          </w:p>
                          <w:p w14:paraId="2F3629BD"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Present tense</w:t>
                            </w:r>
                          </w:p>
                          <w:p w14:paraId="4BEBFF84"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Opinion phrases</w:t>
                            </w:r>
                          </w:p>
                          <w:p w14:paraId="69005F4C" w14:textId="61440468" w:rsidR="00C01314" w:rsidRPr="001925A5" w:rsidRDefault="00C01314" w:rsidP="001925A5">
                            <w:pPr>
                              <w:jc w:val="center"/>
                              <w:rPr>
                                <w:rFonts w:ascii="Aptos" w:hAnsi="Aptos"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BxJsZsBQIAAOUDAAAO&#10;AAAAAAAAAAAAAAAAAC4CAABkcnMvZTJvRG9jLnhtbFBLAQItABQABgAIAAAAIQB5LHWi4AAAAAwB&#10;AAAPAAAAAAAAAAAAAAAAAF8EAABkcnMvZG93bnJldi54bWxQSwUGAAAAAAQABADzAAAAbAUAAAAA&#10;" filled="f" strokecolor="#006fc0" strokeweight="1.5pt">
                <v:path arrowok="t"/>
                <v:textbox inset="0,0,0,0">
                  <w:txbxContent>
                    <w:p w14:paraId="096A057E" w14:textId="79F7BE41" w:rsidR="001925A5" w:rsidRPr="001925A5" w:rsidRDefault="001925A5" w:rsidP="001925A5">
                      <w:pPr>
                        <w:jc w:val="center"/>
                        <w:rPr>
                          <w:b/>
                          <w:bCs/>
                          <w:sz w:val="20"/>
                          <w:szCs w:val="20"/>
                        </w:rPr>
                      </w:pPr>
                      <w:r w:rsidRPr="001925A5">
                        <w:rPr>
                          <w:b/>
                          <w:bCs/>
                          <w:sz w:val="20"/>
                          <w:szCs w:val="20"/>
                        </w:rPr>
                        <w:t xml:space="preserve">Unit 1: Me </w:t>
                      </w:r>
                      <w:proofErr w:type="spellStart"/>
                      <w:r w:rsidRPr="001925A5">
                        <w:rPr>
                          <w:b/>
                          <w:bCs/>
                          <w:sz w:val="20"/>
                          <w:szCs w:val="20"/>
                        </w:rPr>
                        <w:t>Presento</w:t>
                      </w:r>
                      <w:proofErr w:type="spellEnd"/>
                    </w:p>
                    <w:p w14:paraId="436161FA"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Spanish alphabet &amp; phonics</w:t>
                      </w:r>
                    </w:p>
                    <w:p w14:paraId="09F89E4C"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Introducing myself</w:t>
                      </w:r>
                    </w:p>
                    <w:p w14:paraId="21DD815C"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Colours &amp; numbers</w:t>
                      </w:r>
                    </w:p>
                    <w:p w14:paraId="49B85F4B"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Adjectival agreement</w:t>
                      </w:r>
                    </w:p>
                    <w:p w14:paraId="412C94EA" w14:textId="77777777" w:rsidR="001925A5" w:rsidRPr="001925A5" w:rsidRDefault="001925A5" w:rsidP="001925A5">
                      <w:pPr>
                        <w:pStyle w:val="ListParagraph"/>
                        <w:widowControl w:val="0"/>
                        <w:numPr>
                          <w:ilvl w:val="0"/>
                          <w:numId w:val="7"/>
                        </w:numPr>
                        <w:autoSpaceDE w:val="0"/>
                        <w:autoSpaceDN w:val="0"/>
                        <w:spacing w:after="0" w:line="240" w:lineRule="auto"/>
                        <w:rPr>
                          <w:sz w:val="20"/>
                          <w:szCs w:val="20"/>
                        </w:rPr>
                      </w:pPr>
                      <w:r w:rsidRPr="001925A5">
                        <w:rPr>
                          <w:sz w:val="20"/>
                          <w:szCs w:val="20"/>
                        </w:rPr>
                        <w:t>Present tense</w:t>
                      </w:r>
                    </w:p>
                    <w:p w14:paraId="2632E379" w14:textId="77777777" w:rsidR="001925A5" w:rsidRDefault="001925A5" w:rsidP="001925A5">
                      <w:pPr>
                        <w:rPr>
                          <w:b/>
                          <w:bCs/>
                          <w:sz w:val="20"/>
                          <w:szCs w:val="20"/>
                        </w:rPr>
                      </w:pPr>
                    </w:p>
                    <w:p w14:paraId="1B0B3BB2" w14:textId="0EA68B18" w:rsidR="001925A5" w:rsidRPr="001925A5" w:rsidRDefault="001925A5" w:rsidP="001925A5">
                      <w:pPr>
                        <w:jc w:val="center"/>
                        <w:rPr>
                          <w:b/>
                          <w:bCs/>
                          <w:sz w:val="20"/>
                          <w:szCs w:val="20"/>
                        </w:rPr>
                      </w:pPr>
                      <w:r w:rsidRPr="001925A5">
                        <w:rPr>
                          <w:b/>
                          <w:bCs/>
                          <w:sz w:val="20"/>
                          <w:szCs w:val="20"/>
                        </w:rPr>
                        <w:t xml:space="preserve">Unit 2: Mi </w:t>
                      </w:r>
                      <w:proofErr w:type="spellStart"/>
                      <w:r w:rsidRPr="001925A5">
                        <w:rPr>
                          <w:b/>
                          <w:bCs/>
                          <w:sz w:val="20"/>
                          <w:szCs w:val="20"/>
                        </w:rPr>
                        <w:t>tiempo</w:t>
                      </w:r>
                      <w:proofErr w:type="spellEnd"/>
                      <w:r w:rsidRPr="001925A5">
                        <w:rPr>
                          <w:b/>
                          <w:bCs/>
                          <w:sz w:val="20"/>
                          <w:szCs w:val="20"/>
                        </w:rPr>
                        <w:t xml:space="preserve"> libre</w:t>
                      </w:r>
                    </w:p>
                    <w:p w14:paraId="18FDD00B"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Free time activities</w:t>
                      </w:r>
                    </w:p>
                    <w:p w14:paraId="5C22E832"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Sports</w:t>
                      </w:r>
                    </w:p>
                    <w:p w14:paraId="4232BAD4"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Weather</w:t>
                      </w:r>
                    </w:p>
                    <w:p w14:paraId="2F3629BD"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Present tense</w:t>
                      </w:r>
                    </w:p>
                    <w:p w14:paraId="4BEBFF84" w14:textId="77777777" w:rsidR="001925A5" w:rsidRPr="001925A5" w:rsidRDefault="001925A5" w:rsidP="001925A5">
                      <w:pPr>
                        <w:pStyle w:val="ListParagraph"/>
                        <w:widowControl w:val="0"/>
                        <w:numPr>
                          <w:ilvl w:val="0"/>
                          <w:numId w:val="8"/>
                        </w:numPr>
                        <w:autoSpaceDE w:val="0"/>
                        <w:autoSpaceDN w:val="0"/>
                        <w:spacing w:after="0" w:line="240" w:lineRule="auto"/>
                        <w:rPr>
                          <w:sz w:val="20"/>
                          <w:szCs w:val="20"/>
                        </w:rPr>
                      </w:pPr>
                      <w:r w:rsidRPr="001925A5">
                        <w:rPr>
                          <w:sz w:val="20"/>
                          <w:szCs w:val="20"/>
                        </w:rPr>
                        <w:t>Opinion phrases</w:t>
                      </w:r>
                    </w:p>
                    <w:p w14:paraId="69005F4C" w14:textId="61440468" w:rsidR="00C01314" w:rsidRPr="001925A5" w:rsidRDefault="00C01314" w:rsidP="001925A5">
                      <w:pPr>
                        <w:jc w:val="center"/>
                        <w:rPr>
                          <w:rFonts w:ascii="Aptos" w:hAnsi="Aptos" w:cstheme="minorHAnsi"/>
                        </w:rPr>
                      </w:pPr>
                    </w:p>
                  </w:txbxContent>
                </v:textbox>
                <w10:wrap type="tight" anchory="page"/>
                <w10:anchorlock/>
              </v:shape>
            </w:pict>
          </mc:Fallback>
        </mc:AlternateContent>
      </w:r>
    </w:p>
    <w:sectPr w:rsidR="007E7A9A" w:rsidRPr="00963235" w:rsidSect="008836BF">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A48AE" w14:textId="77777777" w:rsidR="00027D47" w:rsidRDefault="00027D47" w:rsidP="00A56EB3">
      <w:r>
        <w:separator/>
      </w:r>
    </w:p>
  </w:endnote>
  <w:endnote w:type="continuationSeparator" w:id="0">
    <w:p w14:paraId="140A8DBF" w14:textId="77777777" w:rsidR="00027D47" w:rsidRDefault="00027D47"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DF167" w14:textId="77777777" w:rsidR="00027D47" w:rsidRDefault="00027D47" w:rsidP="00A56EB3">
      <w:r>
        <w:separator/>
      </w:r>
    </w:p>
  </w:footnote>
  <w:footnote w:type="continuationSeparator" w:id="0">
    <w:p w14:paraId="5A55EADA" w14:textId="77777777" w:rsidR="00027D47" w:rsidRDefault="00027D47"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96BD" w14:textId="036B32AE" w:rsidR="00963235" w:rsidRPr="00605E59" w:rsidRDefault="00605E59">
    <w:pPr>
      <w:pStyle w:val="Header"/>
      <w:rPr>
        <w:lang w:val="en-US"/>
      </w:rPr>
    </w:pPr>
    <w:r>
      <w:rPr>
        <w:lang w:val="en-US"/>
      </w:rPr>
      <w:t>{</w:t>
    </w:r>
    <w:r w:rsidR="001925A5">
      <w:rPr>
        <w:lang w:val="en-US"/>
      </w:rPr>
      <w:t>MFL</w:t>
    </w:r>
    <w:r>
      <w:rPr>
        <w:lang w:val="en-US"/>
      </w:rPr>
      <w:t>} {Year</w:t>
    </w:r>
    <w:r w:rsidR="001925A5">
      <w:rPr>
        <w:lang w:val="en-US"/>
      </w:rPr>
      <w:t xml:space="preserve"> 7</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1CC6"/>
    <w:multiLevelType w:val="hybridMultilevel"/>
    <w:tmpl w:val="2D7C7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81C9C"/>
    <w:multiLevelType w:val="hybridMultilevel"/>
    <w:tmpl w:val="7164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6" w15:restartNumberingAfterBreak="0">
    <w:nsid w:val="62774323"/>
    <w:multiLevelType w:val="hybridMultilevel"/>
    <w:tmpl w:val="C686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5"/>
  </w:num>
  <w:num w:numId="2" w16cid:durableId="260573218">
    <w:abstractNumId w:val="8"/>
  </w:num>
  <w:num w:numId="3" w16cid:durableId="642851343">
    <w:abstractNumId w:val="0"/>
  </w:num>
  <w:num w:numId="4" w16cid:durableId="1536237610">
    <w:abstractNumId w:val="7"/>
  </w:num>
  <w:num w:numId="5" w16cid:durableId="1594315588">
    <w:abstractNumId w:val="4"/>
  </w:num>
  <w:num w:numId="6" w16cid:durableId="889658603">
    <w:abstractNumId w:val="1"/>
  </w:num>
  <w:num w:numId="7" w16cid:durableId="1109812340">
    <w:abstractNumId w:val="6"/>
  </w:num>
  <w:num w:numId="8" w16cid:durableId="510221183">
    <w:abstractNumId w:val="2"/>
  </w:num>
  <w:num w:numId="9" w16cid:durableId="1570967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A5"/>
    <w:rsid w:val="00005800"/>
    <w:rsid w:val="00013C6F"/>
    <w:rsid w:val="00014295"/>
    <w:rsid w:val="00027D47"/>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925A5"/>
    <w:rsid w:val="001A0B3F"/>
    <w:rsid w:val="001A5929"/>
    <w:rsid w:val="001F0798"/>
    <w:rsid w:val="001F240B"/>
    <w:rsid w:val="00205363"/>
    <w:rsid w:val="002175FC"/>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625"/>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664C0"/>
    <w:rsid w:val="00A90E3B"/>
    <w:rsid w:val="00A96259"/>
    <w:rsid w:val="00AA7D20"/>
    <w:rsid w:val="00AD6FCF"/>
    <w:rsid w:val="00AF52DB"/>
    <w:rsid w:val="00AF7E1F"/>
    <w:rsid w:val="00B10B1D"/>
    <w:rsid w:val="00B40F8D"/>
    <w:rsid w:val="00B61765"/>
    <w:rsid w:val="00B72A61"/>
    <w:rsid w:val="00B92CED"/>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D6284"/>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00FF3AA9"/>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5E550"/>
  <w15:chartTrackingRefBased/>
  <w15:docId w15:val="{7FE25F53-7AF9-47CE-B802-DDEE7773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quizlet.com"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panishdict.com" TargetMode="External"/><Relationship Id="rId17" Type="http://schemas.openxmlformats.org/officeDocument/2006/relationships/hyperlink" Target="http://www.bbc.co.uk/bitesize" TargetMode="External"/><Relationship Id="rId2" Type="http://schemas.openxmlformats.org/officeDocument/2006/relationships/customXml" Target="../customXml/item2.xml"/><Relationship Id="rId16" Type="http://schemas.openxmlformats.org/officeDocument/2006/relationships/hyperlink" Target="http://www.quizle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calearning.com" TargetMode="External"/><Relationship Id="rId5" Type="http://schemas.openxmlformats.org/officeDocument/2006/relationships/styles" Target="styles.xml"/><Relationship Id="rId15" Type="http://schemas.openxmlformats.org/officeDocument/2006/relationships/hyperlink" Target="http://www.spanishdict.com" TargetMode="External"/><Relationship Id="rId10" Type="http://schemas.openxmlformats.org/officeDocument/2006/relationships/hyperlink" Target="http://www.senecalearning.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bc.co.uk/bitesi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78CC92-13DB-4515-A52D-5F0206A59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docProps/app.xml><?xml version="1.0" encoding="utf-8"?>
<Properties xmlns="http://schemas.openxmlformats.org/officeDocument/2006/extended-properties" xmlns:vt="http://schemas.openxmlformats.org/officeDocument/2006/docPropsVTypes">
  <Template>Updated Template</Template>
  <TotalTime>10</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4</cp:revision>
  <dcterms:created xsi:type="dcterms:W3CDTF">2026-07-15T10:21:00Z</dcterms:created>
  <dcterms:modified xsi:type="dcterms:W3CDTF">2026-07-21T08:03:00Z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